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77EC1" w14:textId="77777777" w:rsidR="00066263" w:rsidRPr="000A1585" w:rsidRDefault="00066263" w:rsidP="00066263">
      <w:pPr>
        <w:jc w:val="right"/>
        <w:rPr>
          <w:rFonts w:ascii="Times New Roman" w:hAnsi="Times New Roman" w:cs="Times New Roman"/>
          <w:sz w:val="24"/>
          <w:szCs w:val="24"/>
        </w:rPr>
      </w:pPr>
      <w:r w:rsidRPr="000A1585">
        <w:rPr>
          <w:rFonts w:ascii="Times New Roman" w:hAnsi="Times New Roman" w:cs="Times New Roman"/>
          <w:sz w:val="24"/>
          <w:szCs w:val="24"/>
        </w:rPr>
        <w:t xml:space="preserve">Kornowac, 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0A15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lutego</w:t>
      </w:r>
      <w:r w:rsidRPr="000A1585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A1585">
        <w:rPr>
          <w:rFonts w:ascii="Times New Roman" w:hAnsi="Times New Roman" w:cs="Times New Roman"/>
          <w:sz w:val="24"/>
          <w:szCs w:val="24"/>
        </w:rPr>
        <w:t xml:space="preserve"> r. </w:t>
      </w:r>
    </w:p>
    <w:p w14:paraId="51A6ABF2" w14:textId="77777777" w:rsidR="00066263" w:rsidRDefault="00066263" w:rsidP="0006626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1585">
        <w:rPr>
          <w:rFonts w:ascii="Times New Roman" w:hAnsi="Times New Roman" w:cs="Times New Roman"/>
          <w:sz w:val="24"/>
          <w:szCs w:val="24"/>
        </w:rPr>
        <w:t>RI.6220.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A1585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A1585">
        <w:rPr>
          <w:rFonts w:ascii="Times New Roman" w:hAnsi="Times New Roman" w:cs="Times New Roman"/>
          <w:sz w:val="24"/>
          <w:szCs w:val="24"/>
        </w:rPr>
        <w:t>.AC</w:t>
      </w:r>
    </w:p>
    <w:p w14:paraId="021F4A18" w14:textId="77777777" w:rsidR="00066263" w:rsidRPr="000A1585" w:rsidRDefault="00066263" w:rsidP="000662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6A32C5" w14:textId="77777777" w:rsidR="00066263" w:rsidRDefault="00066263" w:rsidP="00066263">
      <w:pPr>
        <w:spacing w:after="0" w:line="240" w:lineRule="auto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  <w:r w:rsidRPr="00B86B93">
        <w:rPr>
          <w:rFonts w:ascii="Times New Roman" w:hAnsi="Times New Roman" w:cs="Times New Roman"/>
          <w:b/>
          <w:bCs/>
          <w:sz w:val="24"/>
          <w:szCs w:val="24"/>
        </w:rPr>
        <w:t xml:space="preserve">Państwowe Gospodarstwo Wody Polskie </w:t>
      </w:r>
    </w:p>
    <w:p w14:paraId="562A5DF3" w14:textId="7BFC691A" w:rsidR="00066263" w:rsidRPr="00B86B93" w:rsidRDefault="00066263" w:rsidP="00066263">
      <w:pPr>
        <w:spacing w:after="0" w:line="240" w:lineRule="auto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Regionalny Zarząd Gospodarki Wodnej w</w:t>
      </w: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hAnsi="Times New Roman" w:cs="Times New Roman"/>
          <w:b/>
          <w:bCs/>
          <w:sz w:val="24"/>
          <w:szCs w:val="24"/>
        </w:rPr>
        <w:t>Gliwicach</w:t>
      </w:r>
    </w:p>
    <w:p w14:paraId="32630E75" w14:textId="77777777" w:rsidR="00066263" w:rsidRPr="000A1585" w:rsidRDefault="00066263" w:rsidP="00066263">
      <w:pPr>
        <w:spacing w:after="0" w:line="240" w:lineRule="auto"/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0A1585">
        <w:rPr>
          <w:rFonts w:ascii="Times New Roman" w:hAnsi="Times New Roman" w:cs="Times New Roman"/>
          <w:sz w:val="24"/>
          <w:szCs w:val="24"/>
        </w:rPr>
        <w:t xml:space="preserve">ul. </w:t>
      </w:r>
      <w:r>
        <w:rPr>
          <w:rFonts w:ascii="Times New Roman" w:hAnsi="Times New Roman" w:cs="Times New Roman"/>
          <w:sz w:val="24"/>
          <w:szCs w:val="24"/>
        </w:rPr>
        <w:t>Sienkiewicza 2</w:t>
      </w:r>
    </w:p>
    <w:p w14:paraId="1D2E6B3C" w14:textId="77777777" w:rsidR="00066263" w:rsidRPr="000A1585" w:rsidRDefault="00066263" w:rsidP="00066263">
      <w:pPr>
        <w:spacing w:after="0" w:line="240" w:lineRule="auto"/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0A158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4-100</w:t>
      </w:r>
      <w:r w:rsidRPr="000A15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Gliwice </w:t>
      </w:r>
    </w:p>
    <w:p w14:paraId="18D49046" w14:textId="77777777" w:rsidR="00066263" w:rsidRPr="000A1585" w:rsidRDefault="00066263" w:rsidP="0006626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AF9F1A" w14:textId="77777777" w:rsidR="00066263" w:rsidRDefault="00066263" w:rsidP="0006626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1585">
        <w:rPr>
          <w:rFonts w:ascii="Times New Roman" w:hAnsi="Times New Roman" w:cs="Times New Roman"/>
          <w:b/>
          <w:bCs/>
          <w:sz w:val="24"/>
          <w:szCs w:val="24"/>
        </w:rPr>
        <w:t xml:space="preserve">Dotyczy: </w:t>
      </w:r>
      <w:r>
        <w:rPr>
          <w:rFonts w:ascii="Times New Roman" w:hAnsi="Times New Roman" w:cs="Times New Roman"/>
          <w:b/>
          <w:bCs/>
          <w:sz w:val="24"/>
          <w:szCs w:val="24"/>
        </w:rPr>
        <w:t>postępowanie dotyczące</w:t>
      </w:r>
      <w:r w:rsidRPr="000A15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zmiany</w:t>
      </w:r>
      <w:r w:rsidRPr="000A1585">
        <w:rPr>
          <w:rFonts w:ascii="Times New Roman" w:hAnsi="Times New Roman" w:cs="Times New Roman"/>
          <w:b/>
          <w:bCs/>
          <w:sz w:val="24"/>
          <w:szCs w:val="24"/>
        </w:rPr>
        <w:t xml:space="preserve"> decyzji </w:t>
      </w:r>
      <w:r>
        <w:rPr>
          <w:rFonts w:ascii="Times New Roman" w:hAnsi="Times New Roman" w:cs="Times New Roman"/>
          <w:b/>
          <w:bCs/>
          <w:sz w:val="24"/>
          <w:szCs w:val="24"/>
        </w:rPr>
        <w:t>o środowiskowych uwarunkowaniach dla przedsięwzięcia polegającego na wydobywaniu kruszywa naturalnego ze złoża „RACIBÓRZ II – Zbiornik 8/1”</w:t>
      </w:r>
    </w:p>
    <w:p w14:paraId="457781D6" w14:textId="77777777" w:rsidR="00066263" w:rsidRDefault="00066263" w:rsidP="000662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BCBCF8" w14:textId="77777777" w:rsidR="00066263" w:rsidRPr="00AA06D2" w:rsidRDefault="00066263" w:rsidP="000662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W odpowiedzi na pismo z dnia 31 października 2022 r. znak GL.RZŚ.435.87.2022.KWK.1 w załączeniu przesyłamy dokumentację przedstawioną przez Inwestora. </w:t>
      </w:r>
    </w:p>
    <w:p w14:paraId="27AA41D9" w14:textId="77777777" w:rsidR="00066263" w:rsidRDefault="00066263" w:rsidP="000662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9ACEDCF" w14:textId="77777777" w:rsidR="00066263" w:rsidRDefault="00066263" w:rsidP="0006626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A2BFF16" w14:textId="77777777" w:rsidR="00066263" w:rsidRDefault="00066263" w:rsidP="0006626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4E59D26" w14:textId="77777777" w:rsidR="00066263" w:rsidRDefault="00066263" w:rsidP="0006626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7CA9074" w14:textId="77777777" w:rsidR="00066263" w:rsidRDefault="00066263" w:rsidP="0006626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11456DC" w14:textId="77777777" w:rsidR="00066263" w:rsidRPr="007E0389" w:rsidRDefault="00066263" w:rsidP="00066263">
      <w:pPr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B2301C">
        <w:rPr>
          <w:noProof/>
        </w:rPr>
        <w:drawing>
          <wp:anchor distT="0" distB="0" distL="114300" distR="114300" simplePos="0" relativeHeight="251661312" behindDoc="1" locked="0" layoutInCell="1" allowOverlap="1" wp14:anchorId="1DE309E4" wp14:editId="29FF3E5B">
            <wp:simplePos x="0" y="0"/>
            <wp:positionH relativeFrom="margin">
              <wp:posOffset>2647950</wp:posOffset>
            </wp:positionH>
            <wp:positionV relativeFrom="margin">
              <wp:posOffset>3562985</wp:posOffset>
            </wp:positionV>
            <wp:extent cx="4308653" cy="4447642"/>
            <wp:effectExtent l="0" t="0" r="0" b="0"/>
            <wp:wrapNone/>
            <wp:docPr id="1" name="Obraz 0" descr="waterm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mark.png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bg1">
                          <a:lumMod val="85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653" cy="4447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54E98D" w14:textId="77777777" w:rsidR="00066263" w:rsidRPr="00AA1D2A" w:rsidRDefault="00066263" w:rsidP="000662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D2A">
        <w:rPr>
          <w:rFonts w:ascii="Times New Roman" w:hAnsi="Times New Roman" w:cs="Times New Roman"/>
          <w:sz w:val="24"/>
          <w:szCs w:val="24"/>
        </w:rPr>
        <w:t>Załączniki:</w:t>
      </w:r>
    </w:p>
    <w:p w14:paraId="48907F78" w14:textId="77777777" w:rsidR="00066263" w:rsidRDefault="00066263" w:rsidP="00066263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Dokumentacja przekazana przez Inwestora – sztuk 2. </w:t>
      </w:r>
    </w:p>
    <w:p w14:paraId="6A76FB3C" w14:textId="77777777" w:rsidR="00066263" w:rsidRDefault="00066263" w:rsidP="00066263">
      <w:pPr>
        <w:pStyle w:val="Akapitzlist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91292D" w14:textId="77777777" w:rsidR="00066263" w:rsidRDefault="00066263" w:rsidP="00066263">
      <w:pPr>
        <w:pStyle w:val="Akapitzlist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E59144" w14:textId="77777777" w:rsidR="00066263" w:rsidRDefault="00066263" w:rsidP="00066263">
      <w:pPr>
        <w:pStyle w:val="Akapitzlist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02C986" w14:textId="77777777" w:rsidR="00066263" w:rsidRPr="00A70175" w:rsidRDefault="00066263" w:rsidP="0006626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0175">
        <w:rPr>
          <w:rFonts w:ascii="Times New Roman" w:hAnsi="Times New Roman" w:cs="Times New Roman"/>
          <w:b/>
          <w:bCs/>
          <w:sz w:val="24"/>
          <w:szCs w:val="24"/>
        </w:rPr>
        <w:t>Sprawę prowadzi:</w:t>
      </w:r>
    </w:p>
    <w:p w14:paraId="67FA0221" w14:textId="77777777" w:rsidR="00066263" w:rsidRPr="00AA1D2A" w:rsidRDefault="00066263" w:rsidP="000662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D2A">
        <w:rPr>
          <w:rFonts w:ascii="Times New Roman" w:hAnsi="Times New Roman" w:cs="Times New Roman"/>
          <w:sz w:val="24"/>
          <w:szCs w:val="24"/>
        </w:rPr>
        <w:t>Anna Cybura, podinspektor, tel.: 32 4301037 wew. 112, e-mail: anna.cybura@kornowac.pl</w:t>
      </w:r>
    </w:p>
    <w:p w14:paraId="7D308DC4" w14:textId="77777777" w:rsidR="00066263" w:rsidRDefault="00066263" w:rsidP="0006626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proofErr w:type="spellStart"/>
      <w:r w:rsidRPr="00AA1D2A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Otrzymują</w:t>
      </w:r>
      <w:proofErr w:type="spellEnd"/>
      <w:r w:rsidRPr="00AA1D2A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:</w:t>
      </w:r>
    </w:p>
    <w:p w14:paraId="4ABB99FB" w14:textId="77777777" w:rsidR="00066263" w:rsidRPr="004A2816" w:rsidRDefault="00066263" w:rsidP="0006626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4A2816">
        <w:rPr>
          <w:rFonts w:ascii="Times New Roman" w:hAnsi="Times New Roman" w:cs="Times New Roman"/>
          <w:b/>
          <w:bCs/>
          <w:sz w:val="24"/>
          <w:szCs w:val="24"/>
          <w:lang w:val="en-US"/>
        </w:rPr>
        <w:t>Adresat</w:t>
      </w:r>
      <w:proofErr w:type="spellEnd"/>
      <w:r w:rsidRPr="004A2816">
        <w:rPr>
          <w:rFonts w:ascii="Times New Roman" w:hAnsi="Times New Roman" w:cs="Times New Roman"/>
          <w:b/>
          <w:bCs/>
          <w:sz w:val="24"/>
          <w:szCs w:val="24"/>
          <w:lang w:val="en-US"/>
        </w:rPr>
        <w:t>;</w:t>
      </w:r>
    </w:p>
    <w:p w14:paraId="1A0EFCBD" w14:textId="77777777" w:rsidR="00066263" w:rsidRPr="00AA1D2A" w:rsidRDefault="00066263" w:rsidP="0006626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D2A">
        <w:rPr>
          <w:rFonts w:ascii="Times New Roman" w:hAnsi="Times New Roman" w:cs="Times New Roman"/>
          <w:sz w:val="24"/>
          <w:szCs w:val="24"/>
        </w:rPr>
        <w:t>Strony postępowania zgodnie z art. 49 k.p.a.;</w:t>
      </w:r>
    </w:p>
    <w:p w14:paraId="4C02AE3C" w14:textId="77777777" w:rsidR="00066263" w:rsidRPr="007E0389" w:rsidRDefault="00066263" w:rsidP="0006626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066263" w:rsidRPr="007E0389" w:rsidSect="00C4588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701" w:right="851" w:bottom="1588" w:left="851" w:header="709" w:footer="709" w:gutter="0"/>
          <w:cols w:space="708"/>
          <w:docGrid w:linePitch="360"/>
        </w:sectPr>
      </w:pPr>
      <w:r w:rsidRPr="00AA1D2A">
        <w:rPr>
          <w:rFonts w:ascii="Times New Roman" w:hAnsi="Times New Roman" w:cs="Times New Roman"/>
          <w:sz w:val="24"/>
          <w:szCs w:val="24"/>
        </w:rPr>
        <w:t>a/a.</w:t>
      </w:r>
    </w:p>
    <w:p w14:paraId="565A845A" w14:textId="77777777" w:rsidR="00C01FB7" w:rsidRDefault="00B2301C" w:rsidP="005F6291">
      <w:pPr>
        <w:spacing w:after="0"/>
        <w:sectPr w:rsidR="00C01FB7" w:rsidSect="00C45886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701" w:right="851" w:bottom="1588" w:left="851" w:header="709" w:footer="709" w:gutter="0"/>
          <w:cols w:space="708"/>
          <w:docGrid w:linePitch="360"/>
        </w:sectPr>
      </w:pPr>
      <w:r w:rsidRPr="00B2301C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9AE736C" wp14:editId="348EDCAA">
            <wp:simplePos x="0" y="0"/>
            <wp:positionH relativeFrom="margin">
              <wp:posOffset>2714879</wp:posOffset>
            </wp:positionH>
            <wp:positionV relativeFrom="margin">
              <wp:posOffset>3972941</wp:posOffset>
            </wp:positionV>
            <wp:extent cx="4308653" cy="4447642"/>
            <wp:effectExtent l="0" t="0" r="0" b="0"/>
            <wp:wrapNone/>
            <wp:docPr id="6" name="Obraz 0" descr="waterm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mark.png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bg1">
                          <a:lumMod val="85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653" cy="4447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944F2D" w14:textId="77777777" w:rsidR="00D06929" w:rsidRPr="001E19EF" w:rsidRDefault="00D06929" w:rsidP="005F6291">
      <w:pPr>
        <w:tabs>
          <w:tab w:val="left" w:pos="3466"/>
        </w:tabs>
        <w:spacing w:after="0"/>
        <w:rPr>
          <w:rFonts w:ascii="Georgia" w:hAnsi="Georgia"/>
        </w:rPr>
      </w:pPr>
    </w:p>
    <w:sectPr w:rsidR="00D06929" w:rsidRPr="001E19EF" w:rsidSect="00C45886">
      <w:headerReference w:type="default" r:id="rId22"/>
      <w:pgSz w:w="11906" w:h="16838"/>
      <w:pgMar w:top="1701" w:right="851" w:bottom="158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8B8B5" w14:textId="77777777" w:rsidR="00DF70D4" w:rsidRDefault="00DF70D4" w:rsidP="008E6F29">
      <w:pPr>
        <w:spacing w:after="0" w:line="240" w:lineRule="auto"/>
      </w:pPr>
      <w:r>
        <w:separator/>
      </w:r>
    </w:p>
  </w:endnote>
  <w:endnote w:type="continuationSeparator" w:id="0">
    <w:p w14:paraId="5A63E54D" w14:textId="77777777" w:rsidR="00DF70D4" w:rsidRDefault="00DF70D4" w:rsidP="008E6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A36DA" w14:textId="77777777" w:rsidR="00066263" w:rsidRDefault="0006626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CDA97" w14:textId="77777777" w:rsidR="00066263" w:rsidRDefault="00066263">
    <w:pPr>
      <w:pStyle w:val="Stopka"/>
    </w:pP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97"/>
      <w:gridCol w:w="2585"/>
      <w:gridCol w:w="3215"/>
      <w:gridCol w:w="2107"/>
    </w:tblGrid>
    <w:tr w:rsidR="00066263" w14:paraId="16D8FC38" w14:textId="77777777" w:rsidTr="00C45886">
      <w:tc>
        <w:tcPr>
          <w:tcW w:w="2303" w:type="dxa"/>
          <w:tcBorders>
            <w:top w:val="nil"/>
            <w:left w:val="nil"/>
            <w:bottom w:val="nil"/>
            <w:right w:val="nil"/>
          </w:tcBorders>
        </w:tcPr>
        <w:p w14:paraId="1DAA87D5" w14:textId="77777777" w:rsidR="00066263" w:rsidRDefault="00066263">
          <w:pPr>
            <w:pStyle w:val="Stopka"/>
          </w:pPr>
          <w:r w:rsidRPr="00863F69">
            <w:rPr>
              <w:noProof/>
            </w:rPr>
            <w:drawing>
              <wp:inline distT="0" distB="0" distL="0" distR="0" wp14:anchorId="6CF7CDAC" wp14:editId="799A3E2F">
                <wp:extent cx="1137605" cy="803149"/>
                <wp:effectExtent l="19050" t="0" r="5395" b="0"/>
                <wp:docPr id="5" name="Obraz 3" descr="logo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2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605" cy="8031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5" w:type="dxa"/>
          <w:tcBorders>
            <w:top w:val="single" w:sz="4" w:space="0" w:color="595959" w:themeColor="text1" w:themeTint="A6"/>
            <w:left w:val="nil"/>
            <w:bottom w:val="single" w:sz="4" w:space="0" w:color="595959" w:themeColor="text1" w:themeTint="A6"/>
            <w:right w:val="nil"/>
          </w:tcBorders>
          <w:vAlign w:val="center"/>
        </w:tcPr>
        <w:p w14:paraId="3229B9F7" w14:textId="77777777" w:rsidR="00066263" w:rsidRDefault="00066263" w:rsidP="00863F69">
          <w:pPr>
            <w:pStyle w:val="Stopka"/>
            <w:rPr>
              <w:rFonts w:ascii="Nyala" w:hAnsi="Nyala"/>
            </w:rPr>
          </w:pPr>
          <w:r>
            <w:rPr>
              <w:rFonts w:ascii="Nyala" w:hAnsi="Nyala"/>
            </w:rPr>
            <w:t>Urząd Gminy Kornowac</w:t>
          </w:r>
        </w:p>
        <w:p w14:paraId="05D00C6E" w14:textId="77777777" w:rsidR="00066263" w:rsidRDefault="00066263" w:rsidP="00863F69">
          <w:pPr>
            <w:pStyle w:val="Stopka"/>
            <w:rPr>
              <w:rFonts w:ascii="Nyala" w:hAnsi="Nyala"/>
            </w:rPr>
          </w:pPr>
          <w:r>
            <w:rPr>
              <w:rFonts w:ascii="Nyala" w:hAnsi="Nyala"/>
            </w:rPr>
            <w:t>ul. Raciborska 48</w:t>
          </w:r>
        </w:p>
        <w:p w14:paraId="19798751" w14:textId="77777777" w:rsidR="00066263" w:rsidRPr="00863F69" w:rsidRDefault="00066263" w:rsidP="00863F69">
          <w:pPr>
            <w:pStyle w:val="Stopka"/>
            <w:rPr>
              <w:rFonts w:ascii="Nyala" w:hAnsi="Nyala"/>
            </w:rPr>
          </w:pPr>
          <w:r>
            <w:rPr>
              <w:rFonts w:ascii="Nyala" w:hAnsi="Nyala"/>
            </w:rPr>
            <w:t>44-285 Kornowac</w:t>
          </w:r>
        </w:p>
      </w:tc>
      <w:tc>
        <w:tcPr>
          <w:tcW w:w="3260" w:type="dxa"/>
          <w:tcBorders>
            <w:top w:val="single" w:sz="4" w:space="0" w:color="595959" w:themeColor="text1" w:themeTint="A6"/>
            <w:left w:val="nil"/>
            <w:bottom w:val="single" w:sz="4" w:space="0" w:color="595959" w:themeColor="text1" w:themeTint="A6"/>
            <w:right w:val="nil"/>
          </w:tcBorders>
          <w:vAlign w:val="center"/>
        </w:tcPr>
        <w:p w14:paraId="66490078" w14:textId="77777777" w:rsidR="00066263" w:rsidRDefault="00066263" w:rsidP="00863F69">
          <w:pPr>
            <w:pStyle w:val="Stopka"/>
            <w:rPr>
              <w:rFonts w:ascii="Nyala" w:hAnsi="Nyala"/>
              <w:sz w:val="18"/>
              <w:szCs w:val="18"/>
              <w:lang w:val="en-US"/>
            </w:rPr>
          </w:pPr>
          <w:r w:rsidRPr="0098635A">
            <w:rPr>
              <w:rFonts w:ascii="Nyala" w:hAnsi="Nyala"/>
              <w:sz w:val="18"/>
              <w:szCs w:val="18"/>
              <w:lang w:val="en-US"/>
            </w:rPr>
            <w:t>te</w:t>
          </w:r>
          <w:r>
            <w:rPr>
              <w:rFonts w:ascii="Nyala" w:hAnsi="Nyala"/>
              <w:sz w:val="18"/>
              <w:szCs w:val="18"/>
              <w:lang w:val="en-US"/>
            </w:rPr>
            <w:t>l.: (+48) 32 4301037,</w:t>
          </w:r>
        </w:p>
        <w:p w14:paraId="19A3F7D4" w14:textId="77777777" w:rsidR="00066263" w:rsidRPr="0098635A" w:rsidRDefault="00066263" w:rsidP="00863F69">
          <w:pPr>
            <w:pStyle w:val="Stopka"/>
            <w:rPr>
              <w:rFonts w:ascii="Nyala" w:hAnsi="Nyala"/>
              <w:sz w:val="18"/>
              <w:szCs w:val="18"/>
              <w:lang w:val="en-US"/>
            </w:rPr>
          </w:pPr>
          <w:r>
            <w:rPr>
              <w:rFonts w:ascii="Nyala" w:hAnsi="Nyala"/>
              <w:sz w:val="18"/>
              <w:szCs w:val="18"/>
              <w:lang w:val="en-US"/>
            </w:rPr>
            <w:t xml:space="preserve">32 4301038, 32 </w:t>
          </w:r>
          <w:r w:rsidRPr="0098635A">
            <w:rPr>
              <w:rFonts w:ascii="Nyala" w:hAnsi="Nyala"/>
              <w:sz w:val="18"/>
              <w:szCs w:val="18"/>
              <w:lang w:val="en-US"/>
            </w:rPr>
            <w:t>4301039,</w:t>
          </w:r>
        </w:p>
        <w:p w14:paraId="426739A3" w14:textId="77777777" w:rsidR="00066263" w:rsidRPr="0098635A" w:rsidRDefault="00066263" w:rsidP="00863F69">
          <w:pPr>
            <w:pStyle w:val="Stopka"/>
            <w:rPr>
              <w:rFonts w:ascii="Nyala" w:hAnsi="Nyala"/>
              <w:sz w:val="18"/>
              <w:szCs w:val="18"/>
              <w:lang w:val="en-US"/>
            </w:rPr>
          </w:pPr>
          <w:r w:rsidRPr="0098635A">
            <w:rPr>
              <w:rFonts w:ascii="Nyala" w:hAnsi="Nyala"/>
              <w:sz w:val="18"/>
              <w:szCs w:val="18"/>
              <w:lang w:val="en-US"/>
            </w:rPr>
            <w:t>fax: 32 4301333</w:t>
          </w:r>
        </w:p>
        <w:p w14:paraId="0D1AEFD8" w14:textId="77777777" w:rsidR="00066263" w:rsidRPr="00863F69" w:rsidRDefault="00066263" w:rsidP="00863F69">
          <w:pPr>
            <w:pStyle w:val="Stopka"/>
            <w:rPr>
              <w:rFonts w:ascii="Nyala" w:hAnsi="Nyala"/>
              <w:sz w:val="18"/>
              <w:szCs w:val="18"/>
              <w:lang w:val="en-US"/>
            </w:rPr>
          </w:pPr>
          <w:r w:rsidRPr="00863F69">
            <w:rPr>
              <w:rFonts w:ascii="Nyala" w:hAnsi="Nyala"/>
              <w:sz w:val="18"/>
              <w:szCs w:val="18"/>
              <w:lang w:val="en-US"/>
            </w:rPr>
            <w:t>e-mail: urzad@kornowac.pl</w:t>
          </w:r>
        </w:p>
      </w:tc>
      <w:tc>
        <w:tcPr>
          <w:tcW w:w="2126" w:type="dxa"/>
          <w:tcBorders>
            <w:top w:val="single" w:sz="4" w:space="0" w:color="595959" w:themeColor="text1" w:themeTint="A6"/>
            <w:left w:val="nil"/>
            <w:bottom w:val="single" w:sz="4" w:space="0" w:color="595959" w:themeColor="text1" w:themeTint="A6"/>
            <w:right w:val="nil"/>
          </w:tcBorders>
          <w:vAlign w:val="center"/>
        </w:tcPr>
        <w:p w14:paraId="5D6FEBD6" w14:textId="77777777" w:rsidR="00066263" w:rsidRDefault="00066263" w:rsidP="00863F69">
          <w:pPr>
            <w:pStyle w:val="Stopka"/>
            <w:rPr>
              <w:rFonts w:ascii="Nyala" w:hAnsi="Nyala"/>
              <w:sz w:val="18"/>
              <w:szCs w:val="18"/>
            </w:rPr>
          </w:pPr>
          <w:r>
            <w:rPr>
              <w:rFonts w:ascii="Nyala" w:hAnsi="Nyala"/>
              <w:sz w:val="18"/>
              <w:szCs w:val="18"/>
            </w:rPr>
            <w:t>NIP: 642-24-92-543</w:t>
          </w:r>
        </w:p>
        <w:p w14:paraId="29B75DB1" w14:textId="77777777" w:rsidR="00066263" w:rsidRDefault="00066263" w:rsidP="00863F69">
          <w:pPr>
            <w:pStyle w:val="Stopka"/>
            <w:rPr>
              <w:rFonts w:ascii="Nyala" w:hAnsi="Nyala"/>
              <w:sz w:val="18"/>
              <w:szCs w:val="18"/>
            </w:rPr>
          </w:pPr>
          <w:r w:rsidRPr="00863F69">
            <w:rPr>
              <w:rFonts w:ascii="Nyala" w:hAnsi="Nyala"/>
              <w:sz w:val="18"/>
              <w:szCs w:val="18"/>
            </w:rPr>
            <w:t>REGON: 271763096</w:t>
          </w:r>
        </w:p>
        <w:p w14:paraId="7A9206D2" w14:textId="77777777" w:rsidR="00066263" w:rsidRDefault="00066263" w:rsidP="00863F69">
          <w:pPr>
            <w:pStyle w:val="Stopka"/>
            <w:rPr>
              <w:rFonts w:ascii="Nyala" w:hAnsi="Nyala"/>
              <w:sz w:val="18"/>
              <w:szCs w:val="18"/>
            </w:rPr>
          </w:pPr>
        </w:p>
        <w:p w14:paraId="4F1C96FB" w14:textId="77777777" w:rsidR="00066263" w:rsidRPr="00863F69" w:rsidRDefault="00066263" w:rsidP="00863F69">
          <w:pPr>
            <w:pStyle w:val="Stopka"/>
            <w:rPr>
              <w:rFonts w:ascii="Nyala" w:hAnsi="Nyala"/>
              <w:sz w:val="18"/>
              <w:szCs w:val="18"/>
              <w:u w:val="single"/>
            </w:rPr>
          </w:pPr>
          <w:r w:rsidRPr="00863F69">
            <w:rPr>
              <w:rFonts w:ascii="Nyala" w:hAnsi="Nyala"/>
              <w:sz w:val="18"/>
              <w:szCs w:val="18"/>
              <w:u w:val="single"/>
            </w:rPr>
            <w:t>www.kornowac.pl</w:t>
          </w:r>
        </w:p>
      </w:tc>
    </w:tr>
  </w:tbl>
  <w:p w14:paraId="1D50AC70" w14:textId="77777777" w:rsidR="00066263" w:rsidRDefault="0006626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44A95" w14:textId="77777777" w:rsidR="00066263" w:rsidRDefault="00066263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838B5" w14:textId="77777777" w:rsidR="00B57C43" w:rsidRDefault="00B57C43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28BA3" w14:textId="77777777" w:rsidR="00863F69" w:rsidRDefault="00863F69">
    <w:pPr>
      <w:pStyle w:val="Stopka"/>
    </w:pP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97"/>
      <w:gridCol w:w="2585"/>
      <w:gridCol w:w="3215"/>
      <w:gridCol w:w="2107"/>
    </w:tblGrid>
    <w:tr w:rsidR="00863F69" w14:paraId="0A12EE01" w14:textId="77777777" w:rsidTr="00C45886">
      <w:tc>
        <w:tcPr>
          <w:tcW w:w="2303" w:type="dxa"/>
          <w:tcBorders>
            <w:top w:val="nil"/>
            <w:left w:val="nil"/>
            <w:bottom w:val="nil"/>
            <w:right w:val="nil"/>
          </w:tcBorders>
        </w:tcPr>
        <w:p w14:paraId="5A03CD05" w14:textId="77777777" w:rsidR="00863F69" w:rsidRDefault="00863F69">
          <w:pPr>
            <w:pStyle w:val="Stopka"/>
          </w:pPr>
          <w:r w:rsidRPr="00863F69">
            <w:rPr>
              <w:noProof/>
            </w:rPr>
            <w:drawing>
              <wp:inline distT="0" distB="0" distL="0" distR="0" wp14:anchorId="75ECEE36" wp14:editId="1D7B81D5">
                <wp:extent cx="1137605" cy="803149"/>
                <wp:effectExtent l="19050" t="0" r="5395" b="0"/>
                <wp:docPr id="12" name="Obraz 3" descr="logo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2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605" cy="8031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5" w:type="dxa"/>
          <w:tcBorders>
            <w:top w:val="single" w:sz="4" w:space="0" w:color="595959" w:themeColor="text1" w:themeTint="A6"/>
            <w:left w:val="nil"/>
            <w:bottom w:val="single" w:sz="4" w:space="0" w:color="595959" w:themeColor="text1" w:themeTint="A6"/>
            <w:right w:val="nil"/>
          </w:tcBorders>
          <w:vAlign w:val="center"/>
        </w:tcPr>
        <w:p w14:paraId="5EDD2CBB" w14:textId="77777777" w:rsidR="00863F69" w:rsidRDefault="00863F69" w:rsidP="00863F69">
          <w:pPr>
            <w:pStyle w:val="Stopka"/>
            <w:rPr>
              <w:rFonts w:ascii="Nyala" w:hAnsi="Nyala"/>
            </w:rPr>
          </w:pPr>
          <w:r>
            <w:rPr>
              <w:rFonts w:ascii="Nyala" w:hAnsi="Nyala"/>
            </w:rPr>
            <w:t>Urząd Gminy Kornowac</w:t>
          </w:r>
        </w:p>
        <w:p w14:paraId="6609DBB2" w14:textId="77777777" w:rsidR="00863F69" w:rsidRDefault="00863F69" w:rsidP="00863F69">
          <w:pPr>
            <w:pStyle w:val="Stopka"/>
            <w:rPr>
              <w:rFonts w:ascii="Nyala" w:hAnsi="Nyala"/>
            </w:rPr>
          </w:pPr>
          <w:r>
            <w:rPr>
              <w:rFonts w:ascii="Nyala" w:hAnsi="Nyala"/>
            </w:rPr>
            <w:t>ul. Raciborska 48</w:t>
          </w:r>
        </w:p>
        <w:p w14:paraId="233E2CBC" w14:textId="77777777" w:rsidR="00863F69" w:rsidRPr="00863F69" w:rsidRDefault="00863F69" w:rsidP="00863F69">
          <w:pPr>
            <w:pStyle w:val="Stopka"/>
            <w:rPr>
              <w:rFonts w:ascii="Nyala" w:hAnsi="Nyala"/>
            </w:rPr>
          </w:pPr>
          <w:r>
            <w:rPr>
              <w:rFonts w:ascii="Nyala" w:hAnsi="Nyala"/>
            </w:rPr>
            <w:t>44-285 Kornowac</w:t>
          </w:r>
        </w:p>
      </w:tc>
      <w:tc>
        <w:tcPr>
          <w:tcW w:w="3260" w:type="dxa"/>
          <w:tcBorders>
            <w:top w:val="single" w:sz="4" w:space="0" w:color="595959" w:themeColor="text1" w:themeTint="A6"/>
            <w:left w:val="nil"/>
            <w:bottom w:val="single" w:sz="4" w:space="0" w:color="595959" w:themeColor="text1" w:themeTint="A6"/>
            <w:right w:val="nil"/>
          </w:tcBorders>
          <w:vAlign w:val="center"/>
        </w:tcPr>
        <w:p w14:paraId="2346DF72" w14:textId="77777777" w:rsidR="0098635A" w:rsidRDefault="00863F69" w:rsidP="00863F69">
          <w:pPr>
            <w:pStyle w:val="Stopka"/>
            <w:rPr>
              <w:rFonts w:ascii="Nyala" w:hAnsi="Nyala"/>
              <w:sz w:val="18"/>
              <w:szCs w:val="18"/>
              <w:lang w:val="en-US"/>
            </w:rPr>
          </w:pPr>
          <w:r w:rsidRPr="0098635A">
            <w:rPr>
              <w:rFonts w:ascii="Nyala" w:hAnsi="Nyala"/>
              <w:sz w:val="18"/>
              <w:szCs w:val="18"/>
              <w:lang w:val="en-US"/>
            </w:rPr>
            <w:t>te</w:t>
          </w:r>
          <w:r w:rsidR="0098635A">
            <w:rPr>
              <w:rFonts w:ascii="Nyala" w:hAnsi="Nyala"/>
              <w:sz w:val="18"/>
              <w:szCs w:val="18"/>
              <w:lang w:val="en-US"/>
            </w:rPr>
            <w:t xml:space="preserve">l.: </w:t>
          </w:r>
          <w:r w:rsidR="00C45886">
            <w:rPr>
              <w:rFonts w:ascii="Nyala" w:hAnsi="Nyala"/>
              <w:sz w:val="18"/>
              <w:szCs w:val="18"/>
              <w:lang w:val="en-US"/>
            </w:rPr>
            <w:t xml:space="preserve">(+48) </w:t>
          </w:r>
          <w:r w:rsidR="0098635A">
            <w:rPr>
              <w:rFonts w:ascii="Nyala" w:hAnsi="Nyala"/>
              <w:sz w:val="18"/>
              <w:szCs w:val="18"/>
              <w:lang w:val="en-US"/>
            </w:rPr>
            <w:t>32 4301037,</w:t>
          </w:r>
        </w:p>
        <w:p w14:paraId="70F6E643" w14:textId="77777777" w:rsidR="00863F69" w:rsidRPr="0098635A" w:rsidRDefault="0098635A" w:rsidP="00863F69">
          <w:pPr>
            <w:pStyle w:val="Stopka"/>
            <w:rPr>
              <w:rFonts w:ascii="Nyala" w:hAnsi="Nyala"/>
              <w:sz w:val="18"/>
              <w:szCs w:val="18"/>
              <w:lang w:val="en-US"/>
            </w:rPr>
          </w:pPr>
          <w:r>
            <w:rPr>
              <w:rFonts w:ascii="Nyala" w:hAnsi="Nyala"/>
              <w:sz w:val="18"/>
              <w:szCs w:val="18"/>
              <w:lang w:val="en-US"/>
            </w:rPr>
            <w:t xml:space="preserve">32 4301038, 32 </w:t>
          </w:r>
          <w:r w:rsidR="00863F69" w:rsidRPr="0098635A">
            <w:rPr>
              <w:rFonts w:ascii="Nyala" w:hAnsi="Nyala"/>
              <w:sz w:val="18"/>
              <w:szCs w:val="18"/>
              <w:lang w:val="en-US"/>
            </w:rPr>
            <w:t>4301039,</w:t>
          </w:r>
        </w:p>
        <w:p w14:paraId="4AEC8DFA" w14:textId="77777777" w:rsidR="00863F69" w:rsidRPr="0098635A" w:rsidRDefault="00863F69" w:rsidP="00863F69">
          <w:pPr>
            <w:pStyle w:val="Stopka"/>
            <w:rPr>
              <w:rFonts w:ascii="Nyala" w:hAnsi="Nyala"/>
              <w:sz w:val="18"/>
              <w:szCs w:val="18"/>
              <w:lang w:val="en-US"/>
            </w:rPr>
          </w:pPr>
          <w:r w:rsidRPr="0098635A">
            <w:rPr>
              <w:rFonts w:ascii="Nyala" w:hAnsi="Nyala"/>
              <w:sz w:val="18"/>
              <w:szCs w:val="18"/>
              <w:lang w:val="en-US"/>
            </w:rPr>
            <w:t>fax: 32 4301333</w:t>
          </w:r>
        </w:p>
        <w:p w14:paraId="700F908D" w14:textId="77777777" w:rsidR="00863F69" w:rsidRPr="00863F69" w:rsidRDefault="00863F69" w:rsidP="00863F69">
          <w:pPr>
            <w:pStyle w:val="Stopka"/>
            <w:rPr>
              <w:rFonts w:ascii="Nyala" w:hAnsi="Nyala"/>
              <w:sz w:val="18"/>
              <w:szCs w:val="18"/>
              <w:lang w:val="en-US"/>
            </w:rPr>
          </w:pPr>
          <w:r w:rsidRPr="00863F69">
            <w:rPr>
              <w:rFonts w:ascii="Nyala" w:hAnsi="Nyala"/>
              <w:sz w:val="18"/>
              <w:szCs w:val="18"/>
              <w:lang w:val="en-US"/>
            </w:rPr>
            <w:t>e-mail: urzad@kornowac.pl</w:t>
          </w:r>
        </w:p>
      </w:tc>
      <w:tc>
        <w:tcPr>
          <w:tcW w:w="2126" w:type="dxa"/>
          <w:tcBorders>
            <w:top w:val="single" w:sz="4" w:space="0" w:color="595959" w:themeColor="text1" w:themeTint="A6"/>
            <w:left w:val="nil"/>
            <w:bottom w:val="single" w:sz="4" w:space="0" w:color="595959" w:themeColor="text1" w:themeTint="A6"/>
            <w:right w:val="nil"/>
          </w:tcBorders>
          <w:vAlign w:val="center"/>
        </w:tcPr>
        <w:p w14:paraId="20295E2C" w14:textId="77777777" w:rsidR="00863F69" w:rsidRDefault="00863F69" w:rsidP="00863F69">
          <w:pPr>
            <w:pStyle w:val="Stopka"/>
            <w:rPr>
              <w:rFonts w:ascii="Nyala" w:hAnsi="Nyala"/>
              <w:sz w:val="18"/>
              <w:szCs w:val="18"/>
            </w:rPr>
          </w:pPr>
          <w:r>
            <w:rPr>
              <w:rFonts w:ascii="Nyala" w:hAnsi="Nyala"/>
              <w:sz w:val="18"/>
              <w:szCs w:val="18"/>
            </w:rPr>
            <w:t>NIP: 642-24-92-543</w:t>
          </w:r>
        </w:p>
        <w:p w14:paraId="6E0E75A7" w14:textId="77777777" w:rsidR="00863F69" w:rsidRDefault="00863F69" w:rsidP="00863F69">
          <w:pPr>
            <w:pStyle w:val="Stopka"/>
            <w:rPr>
              <w:rFonts w:ascii="Nyala" w:hAnsi="Nyala"/>
              <w:sz w:val="18"/>
              <w:szCs w:val="18"/>
            </w:rPr>
          </w:pPr>
          <w:r w:rsidRPr="00863F69">
            <w:rPr>
              <w:rFonts w:ascii="Nyala" w:hAnsi="Nyala"/>
              <w:sz w:val="18"/>
              <w:szCs w:val="18"/>
            </w:rPr>
            <w:t>REGON: 271763096</w:t>
          </w:r>
        </w:p>
        <w:p w14:paraId="3BC4864C" w14:textId="77777777" w:rsidR="00863F69" w:rsidRDefault="00863F69" w:rsidP="00863F69">
          <w:pPr>
            <w:pStyle w:val="Stopka"/>
            <w:rPr>
              <w:rFonts w:ascii="Nyala" w:hAnsi="Nyala"/>
              <w:sz w:val="18"/>
              <w:szCs w:val="18"/>
            </w:rPr>
          </w:pPr>
        </w:p>
        <w:p w14:paraId="7D60EA8C" w14:textId="77777777" w:rsidR="00863F69" w:rsidRPr="00863F69" w:rsidRDefault="00863F69" w:rsidP="00863F69">
          <w:pPr>
            <w:pStyle w:val="Stopka"/>
            <w:rPr>
              <w:rFonts w:ascii="Nyala" w:hAnsi="Nyala"/>
              <w:sz w:val="18"/>
              <w:szCs w:val="18"/>
              <w:u w:val="single"/>
            </w:rPr>
          </w:pPr>
          <w:r w:rsidRPr="00863F69">
            <w:rPr>
              <w:rFonts w:ascii="Nyala" w:hAnsi="Nyala"/>
              <w:sz w:val="18"/>
              <w:szCs w:val="18"/>
              <w:u w:val="single"/>
            </w:rPr>
            <w:t>www.kornowac.pl</w:t>
          </w:r>
        </w:p>
      </w:tc>
    </w:tr>
  </w:tbl>
  <w:p w14:paraId="13415AA2" w14:textId="77777777" w:rsidR="008E6F29" w:rsidRDefault="008E6F29">
    <w:pPr>
      <w:pStyle w:val="Stopk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F235C" w14:textId="77777777" w:rsidR="00B57C43" w:rsidRDefault="00B57C4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6412E" w14:textId="77777777" w:rsidR="00DF70D4" w:rsidRDefault="00DF70D4" w:rsidP="008E6F29">
      <w:pPr>
        <w:spacing w:after="0" w:line="240" w:lineRule="auto"/>
      </w:pPr>
      <w:r>
        <w:separator/>
      </w:r>
    </w:p>
  </w:footnote>
  <w:footnote w:type="continuationSeparator" w:id="0">
    <w:p w14:paraId="0538FAA8" w14:textId="77777777" w:rsidR="00DF70D4" w:rsidRDefault="00DF70D4" w:rsidP="008E6F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7EA52" w14:textId="77777777" w:rsidR="00066263" w:rsidRDefault="0006626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Ind w:w="1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10"/>
      <w:gridCol w:w="6586"/>
    </w:tblGrid>
    <w:tr w:rsidR="00066263" w14:paraId="05DDFE0D" w14:textId="77777777" w:rsidTr="00C45886">
      <w:tc>
        <w:tcPr>
          <w:tcW w:w="3510" w:type="dxa"/>
        </w:tcPr>
        <w:p w14:paraId="63A4F552" w14:textId="77777777" w:rsidR="00066263" w:rsidRDefault="00066263">
          <w:pPr>
            <w:pStyle w:val="Nagwek"/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0" allowOverlap="1" wp14:anchorId="4C39F984" wp14:editId="672619CA">
                <wp:simplePos x="0" y="0"/>
                <wp:positionH relativeFrom="column">
                  <wp:posOffset>2634604</wp:posOffset>
                </wp:positionH>
                <wp:positionV relativeFrom="paragraph">
                  <wp:posOffset>-833120</wp:posOffset>
                </wp:positionV>
                <wp:extent cx="4390390" cy="2313940"/>
                <wp:effectExtent l="57150" t="57150" r="10160" b="29210"/>
                <wp:wrapNone/>
                <wp:docPr id="4" name="Obraz 1" descr="G:\work\work\kornowac_logo1\papier\watermark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work\work\kornowac_logo1\papier\watermark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4390390" cy="2313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anchor>
            </w:drawing>
          </w:r>
          <w:r w:rsidRPr="00C34C33"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3BB8363F" wp14:editId="2505DCE4">
                <wp:simplePos x="0" y="0"/>
                <wp:positionH relativeFrom="column">
                  <wp:posOffset>-155575</wp:posOffset>
                </wp:positionH>
                <wp:positionV relativeFrom="paragraph">
                  <wp:posOffset>3175</wp:posOffset>
                </wp:positionV>
                <wp:extent cx="2091690" cy="1480820"/>
                <wp:effectExtent l="0" t="0" r="0" b="0"/>
                <wp:wrapThrough wrapText="bothSides">
                  <wp:wrapPolygon edited="0">
                    <wp:start x="8656" y="1111"/>
                    <wp:lineTo x="3148" y="5280"/>
                    <wp:lineTo x="1574" y="10559"/>
                    <wp:lineTo x="1377" y="11949"/>
                    <wp:lineTo x="1377" y="16395"/>
                    <wp:lineTo x="2951" y="19451"/>
                    <wp:lineTo x="3738" y="19451"/>
                    <wp:lineTo x="4131" y="20563"/>
                    <wp:lineTo x="4918" y="20563"/>
                    <wp:lineTo x="5311" y="19451"/>
                    <wp:lineTo x="17508" y="19451"/>
                    <wp:lineTo x="20262" y="16672"/>
                    <wp:lineTo x="18689" y="15005"/>
                    <wp:lineTo x="20066" y="15005"/>
                    <wp:lineTo x="20459" y="13616"/>
                    <wp:lineTo x="19869" y="10559"/>
                    <wp:lineTo x="18492" y="6947"/>
                    <wp:lineTo x="18295" y="5280"/>
                    <wp:lineTo x="14557" y="2223"/>
                    <wp:lineTo x="12787" y="1111"/>
                    <wp:lineTo x="8656" y="1111"/>
                  </wp:wrapPolygon>
                </wp:wrapThrough>
                <wp:docPr id="3" name="Obraz 2" descr="G:\work\work\kornowac_logo1\papier\logo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G:\work\work\kornowac_logo1\papier\logo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1690" cy="148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vAlign w:val="center"/>
        </w:tcPr>
        <w:p w14:paraId="4A643796" w14:textId="77777777" w:rsidR="00066263" w:rsidRPr="00C34C33" w:rsidRDefault="00066263" w:rsidP="00C34C33">
          <w:pPr>
            <w:pStyle w:val="Nagwek"/>
            <w:jc w:val="center"/>
            <w:rPr>
              <w:rFonts w:ascii="Nyala" w:hAnsi="Nyala"/>
              <w:sz w:val="56"/>
              <w:szCs w:val="56"/>
            </w:rPr>
          </w:pPr>
          <w:r>
            <w:rPr>
              <w:rFonts w:ascii="Nyala" w:hAnsi="Nyala"/>
              <w:sz w:val="56"/>
              <w:szCs w:val="56"/>
            </w:rPr>
            <w:t>Wójt Gminy</w:t>
          </w:r>
          <w:r w:rsidRPr="00C34C33">
            <w:rPr>
              <w:rFonts w:ascii="Nyala" w:hAnsi="Nyala"/>
              <w:sz w:val="56"/>
              <w:szCs w:val="56"/>
            </w:rPr>
            <w:t xml:space="preserve"> Kornowac</w:t>
          </w:r>
        </w:p>
        <w:p w14:paraId="01B54572" w14:textId="77777777" w:rsidR="00066263" w:rsidRPr="00C34C33" w:rsidRDefault="00066263" w:rsidP="00C34C33">
          <w:pPr>
            <w:pStyle w:val="Stopka"/>
            <w:jc w:val="center"/>
            <w:rPr>
              <w:rFonts w:ascii="Nyala" w:hAnsi="Nyala"/>
              <w:color w:val="404040" w:themeColor="text1" w:themeTint="BF"/>
              <w:sz w:val="16"/>
              <w:szCs w:val="16"/>
            </w:rPr>
          </w:pPr>
        </w:p>
        <w:p w14:paraId="2235D2A0" w14:textId="77777777" w:rsidR="00066263" w:rsidRDefault="00066263" w:rsidP="00C34C33">
          <w:pPr>
            <w:pStyle w:val="Nagwek"/>
            <w:jc w:val="center"/>
          </w:pPr>
          <w:r w:rsidRPr="00C34C33">
            <w:rPr>
              <w:rFonts w:ascii="Nyala" w:hAnsi="Nyala"/>
              <w:color w:val="404040" w:themeColor="text1" w:themeTint="BF"/>
              <w:sz w:val="28"/>
              <w:szCs w:val="28"/>
            </w:rPr>
            <w:t>województwo śląskie</w:t>
          </w:r>
        </w:p>
      </w:tc>
    </w:tr>
    <w:tr w:rsidR="00066263" w14:paraId="02F54F7C" w14:textId="77777777" w:rsidTr="00C45886">
      <w:tc>
        <w:tcPr>
          <w:tcW w:w="3510" w:type="dxa"/>
        </w:tcPr>
        <w:p w14:paraId="3067EC80" w14:textId="77777777" w:rsidR="00066263" w:rsidRDefault="00066263">
          <w:pPr>
            <w:pStyle w:val="Nagwek"/>
          </w:pPr>
        </w:p>
      </w:tc>
      <w:tc>
        <w:tcPr>
          <w:tcW w:w="6696" w:type="dxa"/>
          <w:vAlign w:val="center"/>
        </w:tcPr>
        <w:p w14:paraId="1DE8B1AF" w14:textId="77777777" w:rsidR="00066263" w:rsidRDefault="00066263" w:rsidP="008B29A1">
          <w:pPr>
            <w:pStyle w:val="Nagwek"/>
            <w:jc w:val="center"/>
          </w:pPr>
        </w:p>
      </w:tc>
    </w:tr>
  </w:tbl>
  <w:p w14:paraId="17F6F169" w14:textId="77777777" w:rsidR="00066263" w:rsidRDefault="00066263" w:rsidP="00C34C3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6C82F" w14:textId="77777777" w:rsidR="00066263" w:rsidRDefault="00066263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14B9E" w14:textId="77777777" w:rsidR="00B57C43" w:rsidRDefault="00B57C43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Ind w:w="1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99"/>
      <w:gridCol w:w="6597"/>
    </w:tblGrid>
    <w:tr w:rsidR="00C34C33" w14:paraId="258A19E8" w14:textId="77777777" w:rsidTr="00C45886">
      <w:tc>
        <w:tcPr>
          <w:tcW w:w="3510" w:type="dxa"/>
        </w:tcPr>
        <w:p w14:paraId="1C5FD58E" w14:textId="77777777" w:rsidR="00C34C33" w:rsidRDefault="00C45886" w:rsidP="001A6787">
          <w:pPr>
            <w:pStyle w:val="Nagwek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0" allowOverlap="1" wp14:anchorId="3D2AD47C" wp14:editId="2F2672D0">
                <wp:simplePos x="0" y="0"/>
                <wp:positionH relativeFrom="column">
                  <wp:posOffset>2634604</wp:posOffset>
                </wp:positionH>
                <wp:positionV relativeFrom="paragraph">
                  <wp:posOffset>-833120</wp:posOffset>
                </wp:positionV>
                <wp:extent cx="4390390" cy="2313940"/>
                <wp:effectExtent l="57150" t="57150" r="10160" b="29210"/>
                <wp:wrapNone/>
                <wp:docPr id="11" name="Obraz 11" descr="G:\work\work\kornowac_logo1\papier\watermark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work\work\kornowac_logo1\papier\watermark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4390390" cy="2313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anchor>
            </w:drawing>
          </w:r>
          <w:r w:rsidR="00000000">
            <w:rPr>
              <w:noProof/>
            </w:rPr>
            <w:pict w14:anchorId="710F604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40.25pt;height:139.5pt">
                <v:imagedata r:id="rId2" o:title="Logo_30 lecie gminy - bez konturu"/>
              </v:shape>
            </w:pict>
          </w:r>
        </w:p>
      </w:tc>
      <w:tc>
        <w:tcPr>
          <w:tcW w:w="6696" w:type="dxa"/>
          <w:vAlign w:val="center"/>
        </w:tcPr>
        <w:p w14:paraId="23907A56" w14:textId="77777777" w:rsidR="00C34C33" w:rsidRPr="00C34C33" w:rsidRDefault="00784503" w:rsidP="00B57C43">
          <w:pPr>
            <w:pStyle w:val="Nagwek"/>
            <w:ind w:hanging="1149"/>
            <w:jc w:val="center"/>
            <w:rPr>
              <w:rFonts w:ascii="Nyala" w:hAnsi="Nyala"/>
              <w:sz w:val="56"/>
              <w:szCs w:val="56"/>
            </w:rPr>
          </w:pPr>
          <w:r>
            <w:rPr>
              <w:rFonts w:ascii="Nyala" w:hAnsi="Nyala"/>
              <w:sz w:val="56"/>
              <w:szCs w:val="56"/>
            </w:rPr>
            <w:t xml:space="preserve">Wójt </w:t>
          </w:r>
          <w:r w:rsidR="00B60B21">
            <w:rPr>
              <w:rFonts w:ascii="Nyala" w:hAnsi="Nyala"/>
              <w:sz w:val="56"/>
              <w:szCs w:val="56"/>
            </w:rPr>
            <w:t>Gmin</w:t>
          </w:r>
          <w:r>
            <w:rPr>
              <w:rFonts w:ascii="Nyala" w:hAnsi="Nyala"/>
              <w:sz w:val="56"/>
              <w:szCs w:val="56"/>
            </w:rPr>
            <w:t>y</w:t>
          </w:r>
          <w:r w:rsidR="00C34C33" w:rsidRPr="00C34C33">
            <w:rPr>
              <w:rFonts w:ascii="Nyala" w:hAnsi="Nyala"/>
              <w:sz w:val="56"/>
              <w:szCs w:val="56"/>
            </w:rPr>
            <w:t xml:space="preserve"> Kornowac</w:t>
          </w:r>
        </w:p>
        <w:p w14:paraId="78B1EF3C" w14:textId="77777777" w:rsidR="00C34C33" w:rsidRPr="00C34C33" w:rsidRDefault="00C34C33" w:rsidP="00C34C33">
          <w:pPr>
            <w:pStyle w:val="Stopka"/>
            <w:jc w:val="center"/>
            <w:rPr>
              <w:rFonts w:ascii="Nyala" w:hAnsi="Nyala"/>
              <w:color w:val="404040" w:themeColor="text1" w:themeTint="BF"/>
              <w:sz w:val="16"/>
              <w:szCs w:val="16"/>
            </w:rPr>
          </w:pPr>
        </w:p>
        <w:p w14:paraId="5D33C143" w14:textId="77777777" w:rsidR="00C34C33" w:rsidRDefault="00C34C33" w:rsidP="00B57C43">
          <w:pPr>
            <w:pStyle w:val="Nagwek"/>
            <w:ind w:hanging="724"/>
            <w:jc w:val="center"/>
          </w:pPr>
          <w:r w:rsidRPr="00C34C33">
            <w:rPr>
              <w:rFonts w:ascii="Nyala" w:hAnsi="Nyala"/>
              <w:color w:val="404040" w:themeColor="text1" w:themeTint="BF"/>
              <w:sz w:val="28"/>
              <w:szCs w:val="28"/>
            </w:rPr>
            <w:t>województwo śląskie</w:t>
          </w:r>
        </w:p>
      </w:tc>
    </w:tr>
    <w:tr w:rsidR="008B29A1" w14:paraId="44149469" w14:textId="77777777" w:rsidTr="00C45886">
      <w:tc>
        <w:tcPr>
          <w:tcW w:w="3510" w:type="dxa"/>
        </w:tcPr>
        <w:p w14:paraId="3E10A8B5" w14:textId="77777777" w:rsidR="008B29A1" w:rsidRDefault="008B29A1">
          <w:pPr>
            <w:pStyle w:val="Nagwek"/>
          </w:pPr>
        </w:p>
      </w:tc>
      <w:tc>
        <w:tcPr>
          <w:tcW w:w="6696" w:type="dxa"/>
          <w:vAlign w:val="center"/>
        </w:tcPr>
        <w:p w14:paraId="2024EFEA" w14:textId="77777777" w:rsidR="008B29A1" w:rsidRDefault="008B29A1" w:rsidP="008B29A1">
          <w:pPr>
            <w:pStyle w:val="Nagwek"/>
            <w:jc w:val="center"/>
          </w:pPr>
        </w:p>
      </w:tc>
    </w:tr>
  </w:tbl>
  <w:p w14:paraId="648E6705" w14:textId="77777777" w:rsidR="00E96F7E" w:rsidRDefault="00E96F7E" w:rsidP="00C34C33">
    <w:pPr>
      <w:pStyle w:val="Nagwek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287EF" w14:textId="77777777" w:rsidR="00B57C43" w:rsidRDefault="00B57C43">
    <w:pPr>
      <w:pStyle w:val="Nagwek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47A5B" w14:textId="77777777" w:rsidR="00C01FB7" w:rsidRPr="00121685" w:rsidRDefault="00C01FB7" w:rsidP="001216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6D6BC1"/>
    <w:multiLevelType w:val="hybridMultilevel"/>
    <w:tmpl w:val="485AFB1A"/>
    <w:lvl w:ilvl="0" w:tplc="DE18CF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7FD15A35"/>
    <w:multiLevelType w:val="hybridMultilevel"/>
    <w:tmpl w:val="FCFE38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0219592">
    <w:abstractNumId w:val="0"/>
  </w:num>
  <w:num w:numId="2" w16cid:durableId="5759431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263"/>
    <w:rsid w:val="00030A4C"/>
    <w:rsid w:val="0004472F"/>
    <w:rsid w:val="00066263"/>
    <w:rsid w:val="00121685"/>
    <w:rsid w:val="00193148"/>
    <w:rsid w:val="001A6787"/>
    <w:rsid w:val="001C6D83"/>
    <w:rsid w:val="001E19EF"/>
    <w:rsid w:val="00213359"/>
    <w:rsid w:val="00255DC3"/>
    <w:rsid w:val="0026560B"/>
    <w:rsid w:val="002C646D"/>
    <w:rsid w:val="002D7925"/>
    <w:rsid w:val="002F2A1F"/>
    <w:rsid w:val="003C68BD"/>
    <w:rsid w:val="004F16F6"/>
    <w:rsid w:val="00562940"/>
    <w:rsid w:val="005A1504"/>
    <w:rsid w:val="005F451A"/>
    <w:rsid w:val="005F6291"/>
    <w:rsid w:val="006332B0"/>
    <w:rsid w:val="00651C2E"/>
    <w:rsid w:val="006A5879"/>
    <w:rsid w:val="006C57C8"/>
    <w:rsid w:val="007528D7"/>
    <w:rsid w:val="00784503"/>
    <w:rsid w:val="00784899"/>
    <w:rsid w:val="008450D9"/>
    <w:rsid w:val="00863F69"/>
    <w:rsid w:val="008970E8"/>
    <w:rsid w:val="008A1B45"/>
    <w:rsid w:val="008B29A1"/>
    <w:rsid w:val="008E6F29"/>
    <w:rsid w:val="008E7A8A"/>
    <w:rsid w:val="008F16CE"/>
    <w:rsid w:val="00902F52"/>
    <w:rsid w:val="00921DB2"/>
    <w:rsid w:val="00940491"/>
    <w:rsid w:val="0098635A"/>
    <w:rsid w:val="00A87D6F"/>
    <w:rsid w:val="00AD62A7"/>
    <w:rsid w:val="00B2301C"/>
    <w:rsid w:val="00B25C12"/>
    <w:rsid w:val="00B57C43"/>
    <w:rsid w:val="00B60B21"/>
    <w:rsid w:val="00C01FB7"/>
    <w:rsid w:val="00C10C7D"/>
    <w:rsid w:val="00C34C33"/>
    <w:rsid w:val="00C45886"/>
    <w:rsid w:val="00C83869"/>
    <w:rsid w:val="00CA4A8E"/>
    <w:rsid w:val="00CB6FC0"/>
    <w:rsid w:val="00D06929"/>
    <w:rsid w:val="00DB56D7"/>
    <w:rsid w:val="00DE27C4"/>
    <w:rsid w:val="00DF70D4"/>
    <w:rsid w:val="00E05D87"/>
    <w:rsid w:val="00E70DF5"/>
    <w:rsid w:val="00E929C1"/>
    <w:rsid w:val="00E96F7E"/>
    <w:rsid w:val="00F27891"/>
    <w:rsid w:val="00F63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39A21F"/>
  <w15:docId w15:val="{BA3A2605-6519-411D-98B4-E6591F50B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6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6D8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E6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6F29"/>
  </w:style>
  <w:style w:type="paragraph" w:styleId="Stopka">
    <w:name w:val="footer"/>
    <w:basedOn w:val="Normalny"/>
    <w:link w:val="StopkaZnak"/>
    <w:uiPriority w:val="99"/>
    <w:unhideWhenUsed/>
    <w:rsid w:val="008E6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6F29"/>
  </w:style>
  <w:style w:type="table" w:styleId="Tabela-Siatka">
    <w:name w:val="Table Grid"/>
    <w:basedOn w:val="Standardowy"/>
    <w:uiPriority w:val="59"/>
    <w:rsid w:val="00863F6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nyWeb">
    <w:name w:val="Normal (Web)"/>
    <w:basedOn w:val="Normalny"/>
    <w:uiPriority w:val="99"/>
    <w:semiHidden/>
    <w:unhideWhenUsed/>
    <w:rsid w:val="00AD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6560B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66263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13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Relationship Id="rId22" Type="http://schemas.openxmlformats.org/officeDocument/2006/relationships/header" Target="header7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Papiery%20firmowe%20-%2030%20lat%20Gminy%20Kornowac\szablon_firmowy_wojt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8F2715-3316-401A-981C-660EE5BD3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szablon_firmowy_wojt</Template>
  <TotalTime>0</TotalTime>
  <Pages>3</Pages>
  <Words>108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Cybura</dc:creator>
  <cp:lastModifiedBy>Anna Cybura</cp:lastModifiedBy>
  <cp:revision>1</cp:revision>
  <cp:lastPrinted>2023-02-14T10:15:00Z</cp:lastPrinted>
  <dcterms:created xsi:type="dcterms:W3CDTF">2023-02-15T09:30:00Z</dcterms:created>
  <dcterms:modified xsi:type="dcterms:W3CDTF">2023-02-15T09:30:00Z</dcterms:modified>
</cp:coreProperties>
</file>